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874" w:rsidRPr="00EF21AE" w:rsidRDefault="009C3033" w:rsidP="00EF21AE">
      <w:pPr>
        <w:spacing w:after="0" w:line="240" w:lineRule="auto"/>
        <w:rPr>
          <w:b/>
          <w:sz w:val="40"/>
          <w:szCs w:val="40"/>
        </w:rPr>
      </w:pPr>
      <w:bookmarkStart w:id="0" w:name="_GoBack"/>
      <w:bookmarkEnd w:id="0"/>
      <w:r w:rsidRPr="00EF21AE">
        <w:rPr>
          <w:b/>
          <w:sz w:val="40"/>
          <w:szCs w:val="40"/>
        </w:rPr>
        <w:t>Die 1b Klasse stellt sich vor:</w:t>
      </w:r>
    </w:p>
    <w:p w:rsidR="009C3033" w:rsidRDefault="009C3033" w:rsidP="00EF21AE">
      <w:pPr>
        <w:spacing w:after="0" w:line="240" w:lineRule="auto"/>
      </w:pPr>
    </w:p>
    <w:p w:rsidR="009C3033" w:rsidRDefault="00976947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4F1EB6EE" wp14:editId="685CA3CC">
            <wp:simplePos x="0" y="0"/>
            <wp:positionH relativeFrom="column">
              <wp:posOffset>3719830</wp:posOffset>
            </wp:positionH>
            <wp:positionV relativeFrom="paragraph">
              <wp:posOffset>162560</wp:posOffset>
            </wp:positionV>
            <wp:extent cx="2456815" cy="2019300"/>
            <wp:effectExtent l="0" t="0" r="635" b="0"/>
            <wp:wrapTight wrapText="bothSides">
              <wp:wrapPolygon edited="0">
                <wp:start x="0" y="0"/>
                <wp:lineTo x="0" y="21396"/>
                <wp:lineTo x="21438" y="21396"/>
                <wp:lineTo x="21438" y="0"/>
                <wp:lineTo x="0" y="0"/>
              </wp:wrapPolygon>
            </wp:wrapTight>
            <wp:docPr id="1" name="Grafik 1" descr="C:\Users\Edith\Pictures\1. Klasse\DSCI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h\Pictures\1. Klasse\DSCI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7" t="6628" r="4143" b="-162"/>
                    <a:stretch/>
                  </pic:blipFill>
                  <pic:spPr bwMode="auto">
                    <a:xfrm>
                      <a:off x="0" y="0"/>
                      <a:ext cx="24568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33">
        <w:t xml:space="preserve">Im Herbst waren wir 19 SchülerInnen, die aus 4 verschiedenen Gemeinden im </w:t>
      </w:r>
      <w:proofErr w:type="spellStart"/>
      <w:r w:rsidR="009C3033">
        <w:t>Stubaital</w:t>
      </w:r>
      <w:proofErr w:type="spellEnd"/>
      <w:r w:rsidR="009C3033">
        <w:t xml:space="preserve"> stammten,</w:t>
      </w:r>
    </w:p>
    <w:p w:rsidR="009C3033" w:rsidRDefault="009C3033" w:rsidP="00EF21AE">
      <w:pPr>
        <w:spacing w:after="0" w:line="240" w:lineRule="auto"/>
      </w:pPr>
      <w:r>
        <w:t>wobei wir noch nicht einmal von allen die Namen kannten.</w:t>
      </w:r>
    </w:p>
    <w:p w:rsidR="009C3033" w:rsidRDefault="009C3033" w:rsidP="00EF21AE">
      <w:pPr>
        <w:spacing w:after="0" w:line="240" w:lineRule="auto"/>
      </w:pPr>
      <w:r>
        <w:t>Wir nutzten intensiv die Einstiegsphase am Schulbeginn,</w:t>
      </w:r>
    </w:p>
    <w:p w:rsidR="009C3033" w:rsidRDefault="009C3033" w:rsidP="00EF21AE">
      <w:pPr>
        <w:spacing w:after="0" w:line="240" w:lineRule="auto"/>
      </w:pPr>
      <w:r>
        <w:t>und entwickelten uns stetig zu einer Klassengemeinschaft hin.</w:t>
      </w:r>
      <w:r w:rsidRPr="009C3033">
        <w:rPr>
          <w:noProof/>
          <w:lang w:eastAsia="de-AT"/>
        </w:rPr>
        <w:t xml:space="preserve"> </w:t>
      </w:r>
    </w:p>
    <w:p w:rsidR="009C3033" w:rsidRDefault="009C3033" w:rsidP="00EF21AE">
      <w:pPr>
        <w:spacing w:after="0" w:line="240" w:lineRule="auto"/>
      </w:pPr>
      <w:r>
        <w:t>Gerade der Anfang war eine aufregende und spannende Zeit,</w:t>
      </w:r>
    </w:p>
    <w:p w:rsidR="009C3033" w:rsidRDefault="009C3033" w:rsidP="00EF21AE">
      <w:pPr>
        <w:spacing w:after="0" w:line="240" w:lineRule="auto"/>
      </w:pPr>
      <w:r>
        <w:t>sie hielt viel Neues und Unbekanntes bereit.</w:t>
      </w:r>
    </w:p>
    <w:p w:rsidR="009C3033" w:rsidRDefault="009C3033" w:rsidP="00EF21AE">
      <w:pPr>
        <w:spacing w:after="0" w:line="240" w:lineRule="auto"/>
      </w:pPr>
      <w:r>
        <w:t>Es gab neue Lehrer und Fächer, von denen wir noch nichts wussten,</w:t>
      </w:r>
      <w:r w:rsidRPr="009C30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3033" w:rsidRDefault="009C3033" w:rsidP="00EF21AE">
      <w:pPr>
        <w:spacing w:after="0" w:line="240" w:lineRule="auto"/>
      </w:pPr>
      <w:r>
        <w:t>und an die wir uns erst mal gewöhnen mussten.</w:t>
      </w:r>
    </w:p>
    <w:p w:rsidR="009C3033" w:rsidRDefault="009C3033" w:rsidP="00EF21AE">
      <w:pPr>
        <w:spacing w:after="0" w:line="240" w:lineRule="auto"/>
      </w:pPr>
    </w:p>
    <w:p w:rsidR="009C3033" w:rsidRDefault="009C3033" w:rsidP="00165AC3">
      <w:pPr>
        <w:spacing w:after="0" w:line="240" w:lineRule="auto"/>
      </w:pPr>
      <w:r>
        <w:t>In der</w:t>
      </w:r>
      <w:r w:rsidR="007D2624">
        <w:t xml:space="preserve"> 1. Klasse der</w:t>
      </w:r>
      <w:r>
        <w:t xml:space="preserve"> NMS </w:t>
      </w:r>
      <w:r w:rsidR="007D2624">
        <w:t>gibt es das Fach Basiskompetenzen,</w:t>
      </w:r>
    </w:p>
    <w:p w:rsidR="007D2624" w:rsidRDefault="007D2624" w:rsidP="00165AC3">
      <w:pPr>
        <w:spacing w:after="0" w:line="240" w:lineRule="auto"/>
      </w:pPr>
      <w:r>
        <w:t>hier konnten wir unser Wissen im Bereich Verhalten im Schulalltag erweitern und ergänzen.</w:t>
      </w:r>
    </w:p>
    <w:p w:rsidR="007D2624" w:rsidRDefault="007D2624" w:rsidP="00165AC3">
      <w:pPr>
        <w:spacing w:after="0" w:line="240" w:lineRule="auto"/>
      </w:pPr>
      <w:r>
        <w:t>Gleichzeitig übten wir das Tippen mit dem 10-Finger-System,</w:t>
      </w:r>
    </w:p>
    <w:p w:rsidR="007D2624" w:rsidRDefault="007D2624" w:rsidP="00165AC3">
      <w:pPr>
        <w:spacing w:after="0" w:line="240" w:lineRule="auto"/>
      </w:pPr>
      <w:r>
        <w:t>nach ein paar Stunden waren schon erste Erfolge zu sehen.</w:t>
      </w:r>
    </w:p>
    <w:p w:rsidR="007D2624" w:rsidRDefault="007D2624" w:rsidP="00165AC3">
      <w:pPr>
        <w:spacing w:after="0" w:line="240" w:lineRule="auto"/>
      </w:pPr>
      <w:r>
        <w:t>Auch der soziale Aspekt wurde hier eingebracht,</w:t>
      </w:r>
    </w:p>
    <w:p w:rsidR="007D2624" w:rsidRDefault="007D2624" w:rsidP="00165AC3">
      <w:pPr>
        <w:spacing w:after="0" w:line="240" w:lineRule="auto"/>
      </w:pPr>
      <w:r>
        <w:t>soziales Lernen und ein gemeinsames Miteinander wurden bedacht.</w:t>
      </w:r>
    </w:p>
    <w:p w:rsidR="007D2624" w:rsidRDefault="00EF21AE" w:rsidP="00EF21AE">
      <w:pPr>
        <w:spacing w:after="0" w:line="240" w:lineRule="auto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020B3" wp14:editId="33F34B72">
                <wp:simplePos x="0" y="0"/>
                <wp:positionH relativeFrom="column">
                  <wp:posOffset>2552700</wp:posOffset>
                </wp:positionH>
                <wp:positionV relativeFrom="paragraph">
                  <wp:posOffset>243205</wp:posOffset>
                </wp:positionV>
                <wp:extent cx="1828800" cy="18288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16D8" w:rsidRPr="003616D8" w:rsidRDefault="003616D8" w:rsidP="003616D8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LERNFELD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Fade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01pt;margin-top:19.1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3616D8" w:rsidRPr="003616D8" w:rsidRDefault="003616D8" w:rsidP="003616D8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LERNFELD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7A214C8" wp14:editId="4003F142">
            <wp:simplePos x="0" y="0"/>
            <wp:positionH relativeFrom="column">
              <wp:posOffset>4367530</wp:posOffset>
            </wp:positionH>
            <wp:positionV relativeFrom="paragraph">
              <wp:posOffset>254635</wp:posOffset>
            </wp:positionV>
            <wp:extent cx="1457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9" y="21388"/>
                <wp:lineTo x="21459" y="0"/>
                <wp:lineTo x="0" y="0"/>
              </wp:wrapPolygon>
            </wp:wrapTight>
            <wp:docPr id="3" name="Grafik 3" descr="C:\Users\Edith\Pictures\1. Klasse\DSCI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h\Pictures\1. Klasse\DSCI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24B3815" wp14:editId="4AB365EE">
            <wp:simplePos x="0" y="0"/>
            <wp:positionH relativeFrom="column">
              <wp:posOffset>-4445</wp:posOffset>
            </wp:positionH>
            <wp:positionV relativeFrom="paragraph">
              <wp:posOffset>254635</wp:posOffset>
            </wp:positionV>
            <wp:extent cx="274320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450" y="21346"/>
                <wp:lineTo x="21450" y="0"/>
                <wp:lineTo x="0" y="0"/>
              </wp:wrapPolygon>
            </wp:wrapTight>
            <wp:docPr id="2" name="Grafik 2" descr="C:\Users\Edith\Pictures\1. Klasse\DSCI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h\Pictures\1. Klasse\DSCI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6997" r="3176" b="5360"/>
                    <a:stretch/>
                  </pic:blipFill>
                  <pic:spPr bwMode="auto">
                    <a:xfrm>
                      <a:off x="0" y="0"/>
                      <a:ext cx="274320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D8" w:rsidRDefault="003616D8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3616D8" w:rsidRDefault="003616D8" w:rsidP="00EF21AE">
      <w:pPr>
        <w:spacing w:after="0" w:line="240" w:lineRule="auto"/>
      </w:pPr>
    </w:p>
    <w:p w:rsidR="007D2624" w:rsidRDefault="007D2624" w:rsidP="00165AC3">
      <w:pPr>
        <w:spacing w:after="0" w:line="240" w:lineRule="auto"/>
      </w:pPr>
      <w:r>
        <w:t>Zum ersten Mal stand „Lernfeld“ im Stundenplan,</w:t>
      </w:r>
    </w:p>
    <w:p w:rsidR="007D2624" w:rsidRDefault="007D2624" w:rsidP="00165AC3">
      <w:pPr>
        <w:spacing w:after="0" w:line="240" w:lineRule="auto"/>
      </w:pPr>
      <w:r>
        <w:t>und die Fächer GW, BU und BE waren beteiligt daran.</w:t>
      </w:r>
    </w:p>
    <w:p w:rsidR="007D2624" w:rsidRDefault="007D2624" w:rsidP="00165AC3">
      <w:pPr>
        <w:spacing w:after="0" w:line="240" w:lineRule="auto"/>
      </w:pPr>
      <w:r>
        <w:t>Unser Thema war „Tirol (er)leben“,</w:t>
      </w:r>
    </w:p>
    <w:p w:rsidR="007D2624" w:rsidRDefault="007D2624" w:rsidP="00165AC3">
      <w:pPr>
        <w:spacing w:after="0" w:line="240" w:lineRule="auto"/>
      </w:pPr>
      <w:r>
        <w:t>die Inhalte waren nicht in einem fixen Lehrplan vorgegeben.</w:t>
      </w:r>
    </w:p>
    <w:p w:rsidR="007D2624" w:rsidRDefault="007D2624" w:rsidP="00165AC3">
      <w:pPr>
        <w:spacing w:after="0" w:line="240" w:lineRule="auto"/>
      </w:pPr>
      <w:r>
        <w:t>Zu Beginn gaben uns die Lehrer noch einige Unterlagen,</w:t>
      </w:r>
    </w:p>
    <w:p w:rsidR="007D2624" w:rsidRDefault="007D2624" w:rsidP="00165AC3">
      <w:pPr>
        <w:spacing w:after="0" w:line="240" w:lineRule="auto"/>
      </w:pPr>
      <w:r>
        <w:t>und unser Eifer und Interesse konnte zu einem gelungenen Stundenverlauf beitragen.</w:t>
      </w:r>
    </w:p>
    <w:p w:rsidR="007D2624" w:rsidRDefault="007D2624" w:rsidP="00165AC3">
      <w:pPr>
        <w:spacing w:after="0" w:line="240" w:lineRule="auto"/>
      </w:pPr>
      <w:r>
        <w:t>Wir lernten das Leben, die Industrie und Regionen in den Alpen kennen,</w:t>
      </w:r>
    </w:p>
    <w:p w:rsidR="007D2624" w:rsidRDefault="007D2624" w:rsidP="00165AC3">
      <w:pPr>
        <w:spacing w:after="0" w:line="240" w:lineRule="auto"/>
      </w:pPr>
      <w:r>
        <w:t>und konnten die dort lebenden Tiere und Pflanzen benennen.</w:t>
      </w:r>
    </w:p>
    <w:p w:rsidR="007D2624" w:rsidRDefault="00F02B45" w:rsidP="00165AC3">
      <w:pPr>
        <w:spacing w:after="0" w:line="240" w:lineRule="auto"/>
      </w:pPr>
      <w:r>
        <w:t>Plakate zur Stadtökologie und Hundehaltung in Tirol haben wir gestaltet,</w:t>
      </w:r>
    </w:p>
    <w:p w:rsidR="00F02B45" w:rsidRDefault="00F02B45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 wp14:anchorId="3AD12A5A" wp14:editId="0552947E">
            <wp:simplePos x="0" y="0"/>
            <wp:positionH relativeFrom="column">
              <wp:posOffset>3190240</wp:posOffset>
            </wp:positionH>
            <wp:positionV relativeFrom="paragraph">
              <wp:posOffset>253365</wp:posOffset>
            </wp:positionV>
            <wp:extent cx="2611120" cy="1828800"/>
            <wp:effectExtent l="0" t="0" r="0" b="0"/>
            <wp:wrapNone/>
            <wp:docPr id="6" name="Grafik 6" descr="C:\Users\Edith\Pictures\1. Klasse\DSCI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h\Pictures\1. Klasse\DSCI0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b="8436"/>
                    <a:stretch/>
                  </pic:blipFill>
                  <pic:spPr bwMode="auto">
                    <a:xfrm>
                      <a:off x="0" y="0"/>
                      <a:ext cx="2611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3360" behindDoc="1" locked="0" layoutInCell="1" allowOverlap="1" wp14:anchorId="4C17586D" wp14:editId="36A81F58">
            <wp:simplePos x="0" y="0"/>
            <wp:positionH relativeFrom="column">
              <wp:posOffset>-23495</wp:posOffset>
            </wp:positionH>
            <wp:positionV relativeFrom="paragraph">
              <wp:posOffset>250825</wp:posOffset>
            </wp:positionV>
            <wp:extent cx="31146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534" y="21375"/>
                <wp:lineTo x="21534" y="0"/>
                <wp:lineTo x="0" y="0"/>
              </wp:wrapPolygon>
            </wp:wrapTight>
            <wp:docPr id="5" name="Grafik 5" descr="C:\Users\Edith\Pictures\1. Klasse\DSCI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h\Pictures\1. Klasse\DSCI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0272" b="4146"/>
                    <a:stretch/>
                  </pic:blipFill>
                  <pic:spPr bwMode="auto"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sämtliche Unterlagen und Schriftstücke wurden in einer eigenen Mappe verwaltet.</w:t>
      </w:r>
    </w:p>
    <w:p w:rsidR="00F02B45" w:rsidRDefault="00F02B45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EF21AE">
      <w:pPr>
        <w:spacing w:after="0" w:line="240" w:lineRule="auto"/>
      </w:pPr>
    </w:p>
    <w:p w:rsidR="00F02B45" w:rsidRDefault="00F02B45" w:rsidP="00976947">
      <w:pPr>
        <w:spacing w:after="0" w:line="240" w:lineRule="auto"/>
      </w:pPr>
      <w:r>
        <w:lastRenderedPageBreak/>
        <w:t>Mit der Zeit ist das selbstständige Arbeiten in den Vordergrund gerückt,</w:t>
      </w:r>
    </w:p>
    <w:p w:rsidR="00F02B45" w:rsidRDefault="00F02B45" w:rsidP="00976947">
      <w:pPr>
        <w:spacing w:after="0" w:line="240" w:lineRule="auto"/>
      </w:pPr>
      <w:r>
        <w:t>und es sind uns gute Beiträge zum Thema Tirol (er)leben geglückt.</w:t>
      </w:r>
    </w:p>
    <w:p w:rsidR="00F02B45" w:rsidRDefault="00F02B45" w:rsidP="00976947">
      <w:pPr>
        <w:spacing w:after="0" w:line="240" w:lineRule="auto"/>
      </w:pPr>
      <w:r>
        <w:t>Einmal das Interesse für unterschiedlichste Gebiete geweckt,</w:t>
      </w:r>
    </w:p>
    <w:p w:rsidR="00F02B45" w:rsidRDefault="00F02B45" w:rsidP="00976947">
      <w:pPr>
        <w:spacing w:after="0" w:line="240" w:lineRule="auto"/>
      </w:pPr>
      <w:r>
        <w:t>wurden mit viel Begeisterung und Engagement deren Hintergründe entdeckt.</w:t>
      </w:r>
    </w:p>
    <w:p w:rsidR="00F02B45" w:rsidRDefault="00A7009D" w:rsidP="00976947">
      <w:pPr>
        <w:spacing w:after="0" w:line="240" w:lineRule="auto"/>
      </w:pPr>
      <w:r>
        <w:t>Wir suchten in Büchern und im Internet nach Informationen,</w:t>
      </w:r>
    </w:p>
    <w:p w:rsidR="00A7009D" w:rsidRDefault="00A7009D" w:rsidP="00976947">
      <w:pPr>
        <w:spacing w:after="0" w:line="240" w:lineRule="auto"/>
      </w:pPr>
      <w:r>
        <w:t>und zeigten die Ergebnisse unseren Klassenkameraden mittels Referaten, Plakat- und PowerPoint</w:t>
      </w:r>
    </w:p>
    <w:p w:rsidR="00A7009D" w:rsidRDefault="00A7009D" w:rsidP="00976947">
      <w:pPr>
        <w:spacing w:after="0" w:line="240" w:lineRule="auto"/>
      </w:pPr>
      <w:r>
        <w:t>Präsentationen.</w:t>
      </w:r>
    </w:p>
    <w:p w:rsidR="00EF21AE" w:rsidRDefault="00976947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67456" behindDoc="1" locked="0" layoutInCell="1" allowOverlap="1" wp14:anchorId="1D9238D7" wp14:editId="0D9B4C47">
            <wp:simplePos x="0" y="0"/>
            <wp:positionH relativeFrom="column">
              <wp:posOffset>3957955</wp:posOffset>
            </wp:positionH>
            <wp:positionV relativeFrom="paragraph">
              <wp:posOffset>173355</wp:posOffset>
            </wp:positionV>
            <wp:extent cx="1990090" cy="1428750"/>
            <wp:effectExtent l="0" t="0" r="0" b="0"/>
            <wp:wrapSquare wrapText="bothSides"/>
            <wp:docPr id="9" name="Grafik 9" descr="C:\Users\Edith\Pictures\1. Klasse\DSCI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ith\Pictures\1. Klasse\DSCI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" t="5294" r="2566" b="3529"/>
                    <a:stretch/>
                  </pic:blipFill>
                  <pic:spPr bwMode="auto">
                    <a:xfrm>
                      <a:off x="0" y="0"/>
                      <a:ext cx="199009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1AE" w:rsidRDefault="00EF21AE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66432" behindDoc="0" locked="0" layoutInCell="1" allowOverlap="1" wp14:anchorId="19C9EDCD" wp14:editId="72B4992D">
            <wp:simplePos x="0" y="0"/>
            <wp:positionH relativeFrom="column">
              <wp:posOffset>1986915</wp:posOffset>
            </wp:positionH>
            <wp:positionV relativeFrom="paragraph">
              <wp:posOffset>3175</wp:posOffset>
            </wp:positionV>
            <wp:extent cx="1971040" cy="1428750"/>
            <wp:effectExtent l="0" t="0" r="0" b="0"/>
            <wp:wrapNone/>
            <wp:docPr id="8" name="Grafik 8" descr="C:\Users\Edith\Pictures\1. Klasse\DSCI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ith\Pictures\1. Klasse\DSCI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3812" b="2554"/>
                    <a:stretch/>
                  </pic:blipFill>
                  <pic:spPr bwMode="auto">
                    <a:xfrm>
                      <a:off x="0" y="0"/>
                      <a:ext cx="19710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 wp14:anchorId="15654D09" wp14:editId="6A490525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2009140" cy="1428750"/>
            <wp:effectExtent l="0" t="0" r="0" b="0"/>
            <wp:wrapNone/>
            <wp:docPr id="7" name="Grafik 7" descr="C:\Users\Edith\Pictures\1. Klasse\DSCI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th\Pictures\1. Klasse\DSCI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9916" r="1183"/>
                    <a:stretch/>
                  </pic:blipFill>
                  <pic:spPr bwMode="auto">
                    <a:xfrm>
                      <a:off x="0" y="0"/>
                      <a:ext cx="200914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EF21AE" w:rsidRDefault="00EF21AE" w:rsidP="00EF21AE">
      <w:pPr>
        <w:spacing w:after="0" w:line="240" w:lineRule="auto"/>
      </w:pPr>
    </w:p>
    <w:p w:rsidR="00A7009D" w:rsidRDefault="00A7009D" w:rsidP="00EF21AE">
      <w:pPr>
        <w:spacing w:after="0" w:line="240" w:lineRule="auto"/>
      </w:pPr>
    </w:p>
    <w:p w:rsidR="00EF21AE" w:rsidRDefault="009F16D4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68480" behindDoc="1" locked="0" layoutInCell="1" allowOverlap="1" wp14:anchorId="0E574319" wp14:editId="44B5C3B7">
            <wp:simplePos x="0" y="0"/>
            <wp:positionH relativeFrom="column">
              <wp:posOffset>-23495</wp:posOffset>
            </wp:positionH>
            <wp:positionV relativeFrom="paragraph">
              <wp:posOffset>40005</wp:posOffset>
            </wp:positionV>
            <wp:extent cx="1865630" cy="2619375"/>
            <wp:effectExtent l="0" t="0" r="1270" b="9525"/>
            <wp:wrapTight wrapText="bothSides">
              <wp:wrapPolygon edited="0">
                <wp:start x="0" y="0"/>
                <wp:lineTo x="0" y="21521"/>
                <wp:lineTo x="21394" y="21521"/>
                <wp:lineTo x="21394" y="0"/>
                <wp:lineTo x="0" y="0"/>
              </wp:wrapPolygon>
            </wp:wrapTight>
            <wp:docPr id="10" name="Grafik 10" descr="C:\Users\Edith\Pictures\1. Klasse\DSCI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ith\Pictures\1. Klasse\DSCI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3846" b="6842"/>
                    <a:stretch/>
                  </pic:blipFill>
                  <pic:spPr bwMode="auto">
                    <a:xfrm>
                      <a:off x="0" y="0"/>
                      <a:ext cx="186563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1AE">
        <w:t>Auch Lehrausflüge wurden im Zuge des Lernfelds gemacht,</w:t>
      </w:r>
    </w:p>
    <w:p w:rsidR="00EF21AE" w:rsidRDefault="00EF21AE" w:rsidP="00EF21AE">
      <w:pPr>
        <w:spacing w:after="0" w:line="240" w:lineRule="auto"/>
      </w:pPr>
      <w:r>
        <w:t xml:space="preserve">so haben wir beispielsweise einen Vormittag im </w:t>
      </w:r>
      <w:proofErr w:type="spellStart"/>
      <w:r>
        <w:t>Alpenzoo</w:t>
      </w:r>
      <w:proofErr w:type="spellEnd"/>
      <w:r>
        <w:t xml:space="preserve"> Innsbruck verbracht.</w:t>
      </w:r>
    </w:p>
    <w:p w:rsidR="00EF21AE" w:rsidRDefault="00EF21AE" w:rsidP="00EF21AE">
      <w:pPr>
        <w:spacing w:after="0" w:line="240" w:lineRule="auto"/>
      </w:pPr>
      <w:r>
        <w:t>Dort erhielten wir ein Quiz mit Fragen zu den verschiedenen Tieren,</w:t>
      </w:r>
    </w:p>
    <w:p w:rsidR="00EF21AE" w:rsidRDefault="00087CFD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1" locked="0" layoutInCell="1" allowOverlap="1" wp14:anchorId="65C62722" wp14:editId="7DD82B20">
            <wp:simplePos x="0" y="0"/>
            <wp:positionH relativeFrom="column">
              <wp:posOffset>1891665</wp:posOffset>
            </wp:positionH>
            <wp:positionV relativeFrom="paragraph">
              <wp:posOffset>416560</wp:posOffset>
            </wp:positionV>
            <wp:extent cx="1924050" cy="1376680"/>
            <wp:effectExtent l="0" t="0" r="0" b="0"/>
            <wp:wrapTight wrapText="bothSides">
              <wp:wrapPolygon edited="0">
                <wp:start x="0" y="0"/>
                <wp:lineTo x="0" y="21221"/>
                <wp:lineTo x="21386" y="21221"/>
                <wp:lineTo x="21386" y="0"/>
                <wp:lineTo x="0" y="0"/>
              </wp:wrapPolygon>
            </wp:wrapTight>
            <wp:docPr id="14" name="Grafik 14" descr="C:\Users\Edith\Pictures\1. Klasse\DSCI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ith\Pictures\1. Klasse\DSCI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14145" r="12245" b="9140"/>
                    <a:stretch/>
                  </pic:blipFill>
                  <pic:spPr bwMode="auto">
                    <a:xfrm>
                      <a:off x="0" y="0"/>
                      <a:ext cx="19240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0528" behindDoc="1" locked="0" layoutInCell="1" allowOverlap="1" wp14:anchorId="68FB5A6A" wp14:editId="0DC89503">
            <wp:simplePos x="0" y="0"/>
            <wp:positionH relativeFrom="column">
              <wp:posOffset>929640</wp:posOffset>
            </wp:positionH>
            <wp:positionV relativeFrom="paragraph">
              <wp:posOffset>416560</wp:posOffset>
            </wp:positionV>
            <wp:extent cx="964565" cy="1390650"/>
            <wp:effectExtent l="0" t="0" r="6985" b="0"/>
            <wp:wrapTight wrapText="bothSides">
              <wp:wrapPolygon edited="0">
                <wp:start x="0" y="0"/>
                <wp:lineTo x="0" y="21304"/>
                <wp:lineTo x="21330" y="21304"/>
                <wp:lineTo x="21330" y="0"/>
                <wp:lineTo x="0" y="0"/>
              </wp:wrapPolygon>
            </wp:wrapTight>
            <wp:docPr id="13" name="Grafik 13" descr="C:\Users\Edith\Pictures\1. Klasse\DSCI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ith\Pictures\1. Klasse\DSCI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18361" r="11188"/>
                    <a:stretch/>
                  </pic:blipFill>
                  <pic:spPr bwMode="auto">
                    <a:xfrm>
                      <a:off x="0" y="0"/>
                      <a:ext cx="9645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1AE">
        <w:t>um die Antworten zu finden mussten wir manche Hinweis- und Informationstafeln genau studieren.</w:t>
      </w:r>
    </w:p>
    <w:p w:rsidR="00087CFD" w:rsidRDefault="00E24077" w:rsidP="00EF21AE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 wp14:anchorId="00D52B7C" wp14:editId="0CF1F34A">
            <wp:simplePos x="0" y="0"/>
            <wp:positionH relativeFrom="column">
              <wp:posOffset>3511550</wp:posOffset>
            </wp:positionH>
            <wp:positionV relativeFrom="paragraph">
              <wp:posOffset>150495</wp:posOffset>
            </wp:positionV>
            <wp:extent cx="1295400" cy="973455"/>
            <wp:effectExtent l="0" t="0" r="0" b="0"/>
            <wp:wrapNone/>
            <wp:docPr id="15" name="Grafik 15" descr="C:\Users\Edith\Pictures\1. Klasse\DSCI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ith\Pictures\1. Klasse\DSCI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1" t="2204" r="10909" b="16927"/>
                    <a:stretch/>
                  </pic:blipFill>
                  <pic:spPr bwMode="auto">
                    <a:xfrm>
                      <a:off x="0" y="0"/>
                      <a:ext cx="129540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FD"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108AC184" wp14:editId="362EAC49">
            <wp:simplePos x="0" y="0"/>
            <wp:positionH relativeFrom="column">
              <wp:posOffset>43815</wp:posOffset>
            </wp:positionH>
            <wp:positionV relativeFrom="paragraph">
              <wp:posOffset>75565</wp:posOffset>
            </wp:positionV>
            <wp:extent cx="88138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009" y="21304"/>
                <wp:lineTo x="21009" y="0"/>
                <wp:lineTo x="0" y="0"/>
              </wp:wrapPolygon>
            </wp:wrapTight>
            <wp:docPr id="11" name="Grafik 11" descr="C:\Users\Edith\Pictures\1. Klasse\DSCI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ith\Pictures\1. Klasse\DSCI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14497" r="17391" b="8311"/>
                    <a:stretch/>
                  </pic:blipFill>
                  <pic:spPr bwMode="auto">
                    <a:xfrm>
                      <a:off x="0" y="0"/>
                      <a:ext cx="88138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CFD" w:rsidRDefault="002A7539" w:rsidP="00976947">
      <w:pPr>
        <w:spacing w:after="0" w:line="240" w:lineRule="auto"/>
      </w:pPr>
      <w:r>
        <w:t>Ein weiteres Highlight war unsere Lesenacht,</w:t>
      </w:r>
    </w:p>
    <w:p w:rsidR="002A7539" w:rsidRDefault="002A7539" w:rsidP="00976947">
      <w:pPr>
        <w:spacing w:after="0" w:line="240" w:lineRule="auto"/>
      </w:pPr>
      <w:r>
        <w:t>wir haben diese in der Schule verbracht.</w:t>
      </w:r>
      <w:r w:rsidR="00E24077" w:rsidRPr="00E240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7539" w:rsidRDefault="002A7539" w:rsidP="00976947">
      <w:pPr>
        <w:spacing w:after="0" w:line="240" w:lineRule="auto"/>
      </w:pPr>
      <w:r>
        <w:t>Gruselgeschichten standen auf dem Programm,</w:t>
      </w:r>
    </w:p>
    <w:p w:rsidR="002A7539" w:rsidRDefault="002A7539" w:rsidP="00976947">
      <w:pPr>
        <w:spacing w:after="0" w:line="240" w:lineRule="auto"/>
      </w:pPr>
      <w:r>
        <w:t>wobei aber niemand Angst bekam.</w:t>
      </w:r>
    </w:p>
    <w:p w:rsidR="002A7539" w:rsidRDefault="002A7539" w:rsidP="00976947">
      <w:pPr>
        <w:spacing w:after="0" w:line="240" w:lineRule="auto"/>
      </w:pPr>
      <w:r>
        <w:t>Wir erarbeiteten Merkmale und Aufbau dieser Geschichten,</w:t>
      </w:r>
    </w:p>
    <w:p w:rsidR="002A7539" w:rsidRDefault="00976947" w:rsidP="00976947">
      <w:pPr>
        <w:spacing w:after="0" w:line="240" w:lineRule="auto"/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 wp14:anchorId="3794435D" wp14:editId="4DE90E44">
            <wp:simplePos x="0" y="0"/>
            <wp:positionH relativeFrom="column">
              <wp:posOffset>3960053</wp:posOffset>
            </wp:positionH>
            <wp:positionV relativeFrom="paragraph">
              <wp:posOffset>104775</wp:posOffset>
            </wp:positionV>
            <wp:extent cx="1818640" cy="878205"/>
            <wp:effectExtent l="0" t="0" r="0" b="0"/>
            <wp:wrapNone/>
            <wp:docPr id="16" name="Grafik 16" descr="C:\Users\Edith\Pictures\1. Klasse\DSCI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ith\Pictures\1. Klasse\DSCI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6" b="12724"/>
                    <a:stretch/>
                  </pic:blipFill>
                  <pic:spPr bwMode="auto">
                    <a:xfrm>
                      <a:off x="0" y="0"/>
                      <a:ext cx="181864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39">
        <w:t xml:space="preserve">kreierten </w:t>
      </w:r>
      <w:r w:rsidR="00165AC3">
        <w:t>Gruselrezepte und versuchten uns im Dichten.</w:t>
      </w:r>
    </w:p>
    <w:p w:rsidR="00165AC3" w:rsidRDefault="00165AC3" w:rsidP="00976947">
      <w:pPr>
        <w:spacing w:after="0" w:line="240" w:lineRule="auto"/>
      </w:pPr>
      <w:r>
        <w:t>Eigene Werke wurden geschrieben,</w:t>
      </w:r>
    </w:p>
    <w:p w:rsidR="00165AC3" w:rsidRDefault="00165AC3" w:rsidP="00976947">
      <w:pPr>
        <w:spacing w:after="0" w:line="240" w:lineRule="auto"/>
      </w:pPr>
      <w:r>
        <w:t>Zeit zum Lesen ist auch reichlich geblieben.</w:t>
      </w:r>
      <w:r w:rsidR="00976947" w:rsidRPr="009769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5AC3" w:rsidRDefault="00165AC3" w:rsidP="00976947">
      <w:pPr>
        <w:spacing w:after="0" w:line="240" w:lineRule="auto"/>
      </w:pPr>
      <w:r>
        <w:t>Wir schauten noch eine DVD an,</w:t>
      </w:r>
    </w:p>
    <w:p w:rsidR="00165AC3" w:rsidRDefault="00165AC3" w:rsidP="00976947">
      <w:pPr>
        <w:spacing w:after="0" w:line="240" w:lineRule="auto"/>
      </w:pPr>
      <w:r>
        <w:t>dann war die Zeit für Träume dran.</w:t>
      </w:r>
    </w:p>
    <w:p w:rsidR="00165AC3" w:rsidRDefault="00165AC3" w:rsidP="00976947">
      <w:pPr>
        <w:spacing w:after="0" w:line="240" w:lineRule="auto"/>
      </w:pPr>
      <w:r>
        <w:t>Am Morgen haben wir noch gemeinsam Frühstück gemacht,</w:t>
      </w:r>
    </w:p>
    <w:p w:rsidR="00165AC3" w:rsidRDefault="00165AC3" w:rsidP="00976947">
      <w:pPr>
        <w:spacing w:after="0" w:line="240" w:lineRule="auto"/>
      </w:pPr>
      <w:r>
        <w:t>der Vormittag wurde genutzt zum Lesen und zur Plakatgestaltung über die vergangene Nacht.</w:t>
      </w:r>
    </w:p>
    <w:p w:rsidR="00165AC3" w:rsidRDefault="00165AC3" w:rsidP="00976947">
      <w:pPr>
        <w:spacing w:after="0" w:line="240" w:lineRule="auto"/>
      </w:pPr>
    </w:p>
    <w:p w:rsidR="00165AC3" w:rsidRDefault="00165AC3" w:rsidP="00976947">
      <w:pPr>
        <w:spacing w:after="0" w:line="240" w:lineRule="auto"/>
      </w:pPr>
    </w:p>
    <w:p w:rsidR="00165AC3" w:rsidRDefault="00165AC3" w:rsidP="00165AC3">
      <w:pPr>
        <w:spacing w:after="0" w:line="240" w:lineRule="auto"/>
        <w:jc w:val="center"/>
      </w:pPr>
      <w:r>
        <w:t xml:space="preserve">Dieses erste Jahr haben wir in der NMS Vorderes </w:t>
      </w:r>
      <w:proofErr w:type="spellStart"/>
      <w:r>
        <w:t>Stubai</w:t>
      </w:r>
      <w:proofErr w:type="spellEnd"/>
      <w:r>
        <w:t xml:space="preserve"> verbracht,</w:t>
      </w:r>
    </w:p>
    <w:p w:rsidR="00165AC3" w:rsidRDefault="00165AC3" w:rsidP="00165AC3">
      <w:pPr>
        <w:spacing w:after="0" w:line="240" w:lineRule="auto"/>
        <w:jc w:val="center"/>
      </w:pPr>
      <w:r>
        <w:t>wir haben gemeinsam gelernt, gearbeitet aber auch viel gelacht.</w:t>
      </w:r>
    </w:p>
    <w:p w:rsidR="00165AC3" w:rsidRDefault="00165AC3" w:rsidP="00165AC3">
      <w:pPr>
        <w:spacing w:after="0" w:line="240" w:lineRule="auto"/>
        <w:jc w:val="center"/>
      </w:pPr>
      <w:r>
        <w:t>Wir konnten uns für viele neue Inhalte und Strukturen begeistern,</w:t>
      </w:r>
    </w:p>
    <w:p w:rsidR="00EF21AE" w:rsidRDefault="00165AC3" w:rsidP="00165AC3">
      <w:pPr>
        <w:spacing w:after="0" w:line="240" w:lineRule="auto"/>
        <w:jc w:val="center"/>
      </w:pPr>
      <w:r>
        <w:t>und hoffen, wir werden auch die folgenden Jahre so positiv meistern.</w:t>
      </w:r>
    </w:p>
    <w:sectPr w:rsidR="00EF21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033"/>
    <w:rsid w:val="00087CFD"/>
    <w:rsid w:val="00165AC3"/>
    <w:rsid w:val="002A7539"/>
    <w:rsid w:val="003616D8"/>
    <w:rsid w:val="00664874"/>
    <w:rsid w:val="007D2624"/>
    <w:rsid w:val="00976947"/>
    <w:rsid w:val="009C3033"/>
    <w:rsid w:val="009F16D4"/>
    <w:rsid w:val="00A7009D"/>
    <w:rsid w:val="00BD69DD"/>
    <w:rsid w:val="00E24077"/>
    <w:rsid w:val="00EF21AE"/>
    <w:rsid w:val="00F0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30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30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2E9D6C83</Template>
  <TotalTime>0</TotalTime>
  <Pages>2</Pages>
  <Words>429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Niedertscheider</dc:creator>
  <cp:lastModifiedBy>eniedertscheider</cp:lastModifiedBy>
  <cp:revision>2</cp:revision>
  <dcterms:created xsi:type="dcterms:W3CDTF">2012-04-16T07:53:00Z</dcterms:created>
  <dcterms:modified xsi:type="dcterms:W3CDTF">2012-04-16T07:53:00Z</dcterms:modified>
</cp:coreProperties>
</file>