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B0F" w:rsidRPr="00397B76" w:rsidRDefault="00BE2B0F" w:rsidP="00CA510C">
      <w:pPr>
        <w:jc w:val="center"/>
        <w:rPr>
          <w:rFonts w:ascii="Algerian" w:hAnsi="Algerian" w:cs="Algerian"/>
          <w:color w:val="00B0F0"/>
          <w:sz w:val="48"/>
          <w:szCs w:val="48"/>
        </w:rPr>
      </w:pPr>
      <w:r w:rsidRPr="00397B76">
        <w:rPr>
          <w:rFonts w:ascii="Algerian" w:hAnsi="Algerian" w:cs="Algerian"/>
          <w:color w:val="00B0F0"/>
          <w:sz w:val="48"/>
          <w:szCs w:val="48"/>
        </w:rPr>
        <w:t>Das Highlight</w:t>
      </w:r>
    </w:p>
    <w:p w:rsidR="00BE2B0F" w:rsidRDefault="00BE2B0F" w:rsidP="00CA510C">
      <w:pPr>
        <w:jc w:val="center"/>
      </w:pPr>
    </w:p>
    <w:p w:rsidR="00BE2B0F" w:rsidRDefault="00BE2B0F" w:rsidP="00CA510C">
      <w:pPr>
        <w:jc w:val="center"/>
      </w:pPr>
      <w:r>
        <w:t xml:space="preserve">Das Highlight, der Klasse 3a, im heurigen Schuljahr war der Besuch am Patscherkofel  bei den  </w:t>
      </w:r>
      <w:r w:rsidRPr="00CA510C">
        <w:rPr>
          <w:b/>
          <w:bCs/>
          <w:i/>
          <w:iCs/>
        </w:rPr>
        <w:t>JUGEND OLYMPISCHEN</w:t>
      </w:r>
      <w:r>
        <w:t xml:space="preserve"> </w:t>
      </w:r>
      <w:r w:rsidRPr="00CA510C">
        <w:rPr>
          <w:b/>
          <w:bCs/>
          <w:i/>
          <w:iCs/>
        </w:rPr>
        <w:t>SPIELE</w:t>
      </w:r>
      <w:r>
        <w:rPr>
          <w:b/>
          <w:bCs/>
          <w:i/>
          <w:iCs/>
        </w:rPr>
        <w:t>N</w:t>
      </w:r>
      <w:r>
        <w:t xml:space="preserve"> am 18.1.2012!</w:t>
      </w:r>
    </w:p>
    <w:p w:rsidR="00BE2B0F" w:rsidRDefault="00BE2B0F">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6" type="#_x0000_t75" style="position:absolute;margin-left:358.15pt;margin-top:41.1pt;width:127.6pt;height:95.7pt;z-index:-251656704;visibility:visible" wrapcoords="-127 0 -127 21431 21600 21431 21600 0 -127 0">
            <v:imagedata r:id="rId4" o:title=""/>
            <w10:wrap type="tight"/>
          </v:shape>
        </w:pict>
      </w:r>
      <w:r>
        <w:t>Wir versammelten  uns um halb neun bei der Bushaltestelle in Fulpmes und fuhren mit den Busunternehmen Deutschmann zum Patscherkofel. Dort hatten wir die Möglichkeit ein bisschen olympisches Flair zu genießen. Ein Teil unserer Klasse startete beim Schulbewerb, im Riesentorlauf.</w:t>
      </w:r>
    </w:p>
    <w:p w:rsidR="00BE2B0F" w:rsidRDefault="00BE2B0F">
      <w:r>
        <w:t>Mit den gezeichneten Transparenten, die wir selbst im BE Unterricht hergestellt haben, feuerten wir unsere Skirennläufer an. Auch der Offizielle Bewerb war für uns sehr interessant, denn ein Österreicher, Markus Schwarz, gewann die Goldmedaille.</w:t>
      </w:r>
    </w:p>
    <w:p w:rsidR="00BE2B0F" w:rsidRDefault="00BE2B0F">
      <w:bookmarkStart w:id="0" w:name="_GoBack"/>
      <w:r>
        <w:rPr>
          <w:noProof/>
          <w:lang w:val="de-DE" w:eastAsia="de-DE"/>
        </w:rPr>
        <w:pict>
          <v:shape id="Grafik 2" o:spid="_x0000_s1027" type="#_x0000_t75" style="position:absolute;margin-left:169.15pt;margin-top:35.85pt;width:68.4pt;height:91.2pt;z-index:-251659776;visibility:visible" wrapcoords="-237 0 -237 21423 21600 21423 21600 0 -237 0">
            <v:imagedata r:id="rId5" o:title=""/>
            <w10:wrap type="tight"/>
          </v:shape>
        </w:pict>
      </w:r>
      <w:bookmarkEnd w:id="0"/>
      <w:r>
        <w:rPr>
          <w:noProof/>
          <w:lang w:val="de-DE" w:eastAsia="de-DE"/>
        </w:rPr>
        <w:pict>
          <v:shape id="Grafik 4" o:spid="_x0000_s1028" type="#_x0000_t75" style="position:absolute;margin-left:330.4pt;margin-top:28.35pt;width:149.25pt;height:95.05pt;z-index:-251657728;visibility:visible">
            <v:imagedata r:id="rId6" o:title=""/>
          </v:shape>
        </w:pict>
      </w:r>
      <w:r>
        <w:t xml:space="preserve">Abseits der Piste  konnten wir viele Autogramme sammeln, ganz besonders stolz sind wir auf das Autogramm von Lindsey Vonn. Selbst in der Mittagspause sorgte das olympische Komitee dafür dass wir bestens versorgt wurden. </w:t>
      </w:r>
    </w:p>
    <w:p w:rsidR="00BE2B0F" w:rsidRDefault="00BE2B0F"/>
    <w:p w:rsidR="00BE2B0F" w:rsidRDefault="00BE2B0F"/>
    <w:p w:rsidR="00BE2B0F" w:rsidRDefault="00BE2B0F"/>
    <w:p w:rsidR="00BE2B0F" w:rsidRDefault="00BE2B0F">
      <w:r>
        <w:rPr>
          <w:noProof/>
          <w:lang w:val="de-DE" w:eastAsia="de-DE"/>
        </w:rPr>
        <w:pict>
          <v:shape id="Grafik 1" o:spid="_x0000_s1029" type="#_x0000_t75" style="position:absolute;margin-left:151.15pt;margin-top:36.4pt;width:261.9pt;height:196.5pt;z-index:-251660800;visibility:visible">
            <v:imagedata r:id="rId7" o:title=""/>
          </v:shape>
        </w:pict>
      </w:r>
      <w:r>
        <w:rPr>
          <w:noProof/>
          <w:lang w:val="de-DE" w:eastAsia="de-DE"/>
        </w:rPr>
        <w:pict>
          <v:shape id="Grafik 3" o:spid="_x0000_s1030" type="#_x0000_t75" style="position:absolute;margin-left:-6.35pt;margin-top:57pt;width:140.4pt;height:105.1pt;z-index:-251658752;visibility:visible" wrapcoords="-116 0 -116 21446 21600 21446 21600 0 -116 0">
            <v:imagedata r:id="rId8" o:title=""/>
            <w10:wrap type="tight"/>
          </v:shape>
        </w:pict>
      </w:r>
      <w:r>
        <w:t xml:space="preserve">Wir bedanken uns ganz besonders bei unserem Klassenvorstand, Marion Pirkner und ihrer Begleitperson, Michael Peer für die Möglichkeit an diesem tollen Bewerb teilzunehmen. </w:t>
      </w:r>
    </w:p>
    <w:sectPr w:rsidR="00BE2B0F" w:rsidSect="00FD12C7">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510C"/>
    <w:rsid w:val="0011713E"/>
    <w:rsid w:val="0014042D"/>
    <w:rsid w:val="00397B76"/>
    <w:rsid w:val="00525458"/>
    <w:rsid w:val="00666333"/>
    <w:rsid w:val="008356F0"/>
    <w:rsid w:val="00A55797"/>
    <w:rsid w:val="00BD6569"/>
    <w:rsid w:val="00BE2B0F"/>
    <w:rsid w:val="00CA510C"/>
    <w:rsid w:val="00E33A4F"/>
    <w:rsid w:val="00EB585D"/>
    <w:rsid w:val="00FC788A"/>
    <w:rsid w:val="00FD12C7"/>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2C7"/>
    <w:pPr>
      <w:spacing w:after="200" w:line="276" w:lineRule="auto"/>
    </w:pPr>
    <w:rPr>
      <w:rFonts w:cs="Calibri"/>
      <w:lang w:val="de-AT"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C7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C78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Pages>
  <Words>147</Words>
  <Characters>930</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Highlight</dc:title>
  <dc:subject/>
  <dc:creator>Administrator</dc:creator>
  <cp:keywords/>
  <dc:description/>
  <cp:lastModifiedBy>user</cp:lastModifiedBy>
  <cp:revision>2</cp:revision>
  <dcterms:created xsi:type="dcterms:W3CDTF">2012-05-02T08:01:00Z</dcterms:created>
  <dcterms:modified xsi:type="dcterms:W3CDTF">2012-05-02T08:01:00Z</dcterms:modified>
</cp:coreProperties>
</file>